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Kopfzeilen-Inhaltstabel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 w:rsidRPr="00291727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7B74FB" w:rsidRPr="00291727" w:rsidRDefault="003A4C21" w:rsidP="003A4C21">
            <w:pPr>
              <w:pStyle w:val="Tage"/>
              <w:rPr>
                <w:noProof/>
              </w:rPr>
            </w:pPr>
            <w:bookmarkStart w:id="0" w:name="_Hlk19820401"/>
            <w:bookmarkStart w:id="1" w:name="_GoBack"/>
            <w:bookmarkEnd w:id="1"/>
            <w:r w:rsidRPr="00291727">
              <w:rPr>
                <w:noProof/>
                <w:lang w:bidi="de-DE"/>
              </w:rPr>
              <w:t>Montag</w:t>
            </w:r>
            <w:bookmarkEnd w:id="0"/>
          </w:p>
        </w:tc>
        <w:tc>
          <w:tcPr>
            <w:tcW w:w="1539" w:type="dxa"/>
            <w:vAlign w:val="center"/>
          </w:tcPr>
          <w:p w:rsidR="007B74FB" w:rsidRPr="00291727" w:rsidRDefault="003A4C21">
            <w:pPr>
              <w:pStyle w:val="Tagedunkel"/>
              <w:rPr>
                <w:noProof/>
              </w:rPr>
            </w:pPr>
            <w:bookmarkStart w:id="2" w:name="_Hlk19820610"/>
            <w:r w:rsidRPr="00291727">
              <w:rPr>
                <w:noProof/>
                <w:lang w:bidi="de-DE"/>
              </w:rPr>
              <w:t>Dienstag</w:t>
            </w:r>
            <w:bookmarkEnd w:id="2"/>
          </w:p>
        </w:tc>
        <w:tc>
          <w:tcPr>
            <w:tcW w:w="1538" w:type="dxa"/>
            <w:vAlign w:val="center"/>
          </w:tcPr>
          <w:p w:rsidR="007B74FB" w:rsidRPr="00291727" w:rsidRDefault="003A4C21">
            <w:pPr>
              <w:pStyle w:val="Tage"/>
              <w:rPr>
                <w:noProof/>
              </w:rPr>
            </w:pPr>
            <w:bookmarkStart w:id="3" w:name="_Hlk19820683"/>
            <w:r w:rsidRPr="00291727">
              <w:rPr>
                <w:noProof/>
                <w:lang w:bidi="de-DE"/>
              </w:rPr>
              <w:t>Mittwoch</w:t>
            </w:r>
            <w:bookmarkEnd w:id="3"/>
          </w:p>
        </w:tc>
        <w:tc>
          <w:tcPr>
            <w:tcW w:w="1569" w:type="dxa"/>
            <w:vAlign w:val="center"/>
          </w:tcPr>
          <w:p w:rsidR="007B74FB" w:rsidRPr="00291727" w:rsidRDefault="003A4C21">
            <w:pPr>
              <w:pStyle w:val="Tagedunkel"/>
              <w:rPr>
                <w:noProof/>
              </w:rPr>
            </w:pPr>
            <w:bookmarkStart w:id="4" w:name="_Hlk19820774"/>
            <w:r w:rsidRPr="00291727">
              <w:rPr>
                <w:noProof/>
                <w:lang w:bidi="de-DE"/>
              </w:rPr>
              <w:t>Donnerstag</w:t>
            </w:r>
            <w:bookmarkEnd w:id="4"/>
          </w:p>
        </w:tc>
        <w:tc>
          <w:tcPr>
            <w:tcW w:w="1552" w:type="dxa"/>
            <w:vAlign w:val="center"/>
          </w:tcPr>
          <w:p w:rsidR="007B74FB" w:rsidRPr="00291727" w:rsidRDefault="003A4C21">
            <w:pPr>
              <w:pStyle w:val="Tage"/>
              <w:rPr>
                <w:noProof/>
              </w:rPr>
            </w:pPr>
            <w:bookmarkStart w:id="5" w:name="_Hlk19820911"/>
            <w:r w:rsidRPr="00291727">
              <w:rPr>
                <w:noProof/>
                <w:lang w:bidi="de-DE"/>
              </w:rPr>
              <w:t>Freitag</w:t>
            </w:r>
            <w:bookmarkEnd w:id="5"/>
          </w:p>
        </w:tc>
        <w:tc>
          <w:tcPr>
            <w:tcW w:w="1521" w:type="dxa"/>
            <w:vAlign w:val="center"/>
          </w:tcPr>
          <w:p w:rsidR="007B74FB" w:rsidRPr="00291727" w:rsidRDefault="003A4C21">
            <w:pPr>
              <w:pStyle w:val="Tagedunkel"/>
              <w:rPr>
                <w:noProof/>
              </w:rPr>
            </w:pPr>
            <w:bookmarkStart w:id="6" w:name="_Hlk19820973"/>
            <w:r w:rsidRPr="00291727">
              <w:rPr>
                <w:noProof/>
                <w:lang w:bidi="de-DE"/>
              </w:rPr>
              <w:t>Samstag</w:t>
            </w:r>
            <w:bookmarkEnd w:id="6"/>
          </w:p>
        </w:tc>
        <w:tc>
          <w:tcPr>
            <w:tcW w:w="1551" w:type="dxa"/>
            <w:vAlign w:val="center"/>
          </w:tcPr>
          <w:p w:rsidR="007B74FB" w:rsidRPr="00291727" w:rsidRDefault="003A4C21">
            <w:pPr>
              <w:pStyle w:val="Tage"/>
              <w:rPr>
                <w:noProof/>
              </w:rPr>
            </w:pPr>
            <w:bookmarkStart w:id="7" w:name="_Hlk19821047"/>
            <w:r w:rsidRPr="00291727">
              <w:rPr>
                <w:noProof/>
                <w:lang w:bidi="de-DE"/>
              </w:rPr>
              <w:t>Sonntag</w:t>
            </w:r>
            <w:bookmarkEnd w:id="7"/>
          </w:p>
        </w:tc>
      </w:tr>
    </w:tbl>
    <w:p w:rsidR="007B74FB" w:rsidRPr="00291727" w:rsidRDefault="000C7341">
      <w:pPr>
        <w:pStyle w:val="KeinLeerraum"/>
        <w:rPr>
          <w:noProof/>
          <w:sz w:val="2"/>
        </w:rPr>
      </w:pPr>
      <w:r w:rsidRPr="00291727">
        <w:rPr>
          <w:noProof/>
          <w:sz w:val="2"/>
          <w:szCs w:val="2"/>
          <w:lang w:bidi="de-DE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708D8709" wp14:editId="2BDF9800">
                <wp:simplePos x="0" y="0"/>
                <wp:positionH relativeFrom="page">
                  <wp:posOffset>310515</wp:posOffset>
                </wp:positionH>
                <wp:positionV relativeFrom="page">
                  <wp:posOffset>695325</wp:posOffset>
                </wp:positionV>
                <wp:extent cx="6939915" cy="401955"/>
                <wp:effectExtent l="0" t="0" r="0" b="0"/>
                <wp:wrapNone/>
                <wp:docPr id="142" name="Kalenderrasterabbildungs-Überschriftstabelle" title="Hintergrundgrafiken für Kalenderüberschrif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43725" cy="405130"/>
                        </a:xfrm>
                      </wpg:grpSpPr>
                      <wpg:grpSp>
                        <wpg:cNvPr id="130" name="Kalenderrasterabbildungs-Überschriftstabelle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ihand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ihand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ihand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ihand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ihand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ihand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ihand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" descr="Hintergrundtext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4C7E4" id="Kalenderrasterabbildungs-Überschriftstabelle" o:spid="_x0000_s1026" alt="Titel: Hintergrundgrafiken für Kalenderüberschrift" style="position:absolute;margin-left:24.45pt;margin-top:54.75pt;width:546.45pt;height:31.65pt;z-index:-251655168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ihand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ihand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ihand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ihand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ihand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ihand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ihand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" o:spid="_x0000_s1035" type="#_x0000_t75" alt="Hintergrundtextur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7" o:title="Hintergrundtextur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812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alenderlayouttabelle"/>
      </w:tblPr>
      <w:tblGrid>
        <w:gridCol w:w="1196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</w:tblGrid>
      <w:tr w:rsidR="001C7F89" w:rsidRPr="00291727" w:rsidTr="0000574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  <w:lang w:bidi="de-DE"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DocVariable MonthStart \@ dddd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Donnerstag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= "</w:instrText>
            </w:r>
            <w:bookmarkStart w:id="8" w:name="_Hlk19867981"/>
            <w:r w:rsidR="00F8297F" w:rsidRPr="00291727">
              <w:rPr>
                <w:noProof/>
                <w:lang w:bidi="de-DE"/>
              </w:rPr>
              <w:instrText xml:space="preserve"> Mo</w:instrText>
            </w:r>
            <w:r w:rsidR="00B366F9" w:rsidRPr="00291727">
              <w:rPr>
                <w:noProof/>
                <w:lang w:bidi="de-DE"/>
              </w:rPr>
              <w:instrText>ntag</w:instrText>
            </w:r>
            <w:bookmarkEnd w:id="8"/>
            <w:r w:rsidRPr="00291727">
              <w:rPr>
                <w:noProof/>
                <w:lang w:bidi="de-DE"/>
              </w:rPr>
              <w:instrText>" 1 ""</w:instrTex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  <w:lang w:bidi="de-DE"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DocVariable MonthStart \@ dddd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Donnerstag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= "</w:instrText>
            </w:r>
            <w:r w:rsidR="00F8297F" w:rsidRPr="00291727">
              <w:rPr>
                <w:noProof/>
                <w:lang w:bidi="de-DE"/>
              </w:rPr>
              <w:instrText>D</w:instrText>
            </w:r>
            <w:r w:rsidR="00B366F9" w:rsidRPr="00291727">
              <w:rPr>
                <w:noProof/>
                <w:lang w:bidi="de-DE"/>
              </w:rPr>
              <w:instrText>ienstag</w:instrText>
            </w:r>
            <w:r w:rsidRPr="00291727">
              <w:rPr>
                <w:noProof/>
                <w:lang w:bidi="de-DE"/>
              </w:rPr>
              <w:instrText xml:space="preserve">" 1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=B1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&lt;&gt; 0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=B1+1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Pr="00291727">
              <w:rPr>
                <w:noProof/>
                <w:lang w:bidi="de-DE"/>
              </w:rPr>
              <w:instrText>2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"" 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152280">
            <w:pPr>
              <w:pStyle w:val="Datumswerte"/>
              <w:rPr>
                <w:noProof/>
                <w:lang w:bidi="de-DE"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DocVariable MonthStart \@ dddd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Donnerstag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= "</w:instrText>
            </w:r>
            <w:r w:rsidR="00F8297F" w:rsidRPr="00291727">
              <w:rPr>
                <w:noProof/>
                <w:lang w:bidi="de-DE"/>
              </w:rPr>
              <w:instrText>M</w:instrText>
            </w:r>
            <w:r w:rsidR="00152280" w:rsidRPr="00291727">
              <w:rPr>
                <w:noProof/>
                <w:lang w:bidi="de-DE"/>
              </w:rPr>
              <w:instrText>ittwoch</w:instrText>
            </w:r>
            <w:r w:rsidRPr="00291727">
              <w:rPr>
                <w:noProof/>
                <w:lang w:bidi="de-DE"/>
              </w:rPr>
              <w:instrText xml:space="preserve">" 1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=D1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&lt;&gt; 0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=D1+1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Pr="00291727">
              <w:rPr>
                <w:noProof/>
                <w:lang w:bidi="de-DE"/>
              </w:rPr>
              <w:instrText>2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"" 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152280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</w:instrText>
            </w:r>
            <w:r w:rsidRPr="00291727">
              <w:rPr>
                <w:bCs/>
                <w:noProof/>
                <w:lang w:bidi="de-DE"/>
              </w:rPr>
              <w:instrText>DocVariable</w:instrText>
            </w:r>
            <w:r w:rsidRPr="00291727">
              <w:rPr>
                <w:noProof/>
                <w:lang w:bidi="de-DE"/>
              </w:rPr>
              <w:instrText xml:space="preserve"> MonthStart \@ dddd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bCs/>
                <w:noProof/>
                <w:lang w:bidi="de-DE"/>
              </w:rPr>
              <w:instrText>Donnerstag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= "</w:instrText>
            </w:r>
            <w:r w:rsidR="00F8297F" w:rsidRPr="00291727">
              <w:rPr>
                <w:noProof/>
                <w:lang w:bidi="de-DE"/>
              </w:rPr>
              <w:instrText>D</w:instrText>
            </w:r>
            <w:r w:rsidR="00152280" w:rsidRPr="00291727">
              <w:rPr>
                <w:noProof/>
                <w:lang w:bidi="de-DE"/>
              </w:rPr>
              <w:instrText>onnerstag</w:instrText>
            </w:r>
            <w:r w:rsidRPr="00291727">
              <w:rPr>
                <w:noProof/>
                <w:lang w:bidi="de-DE"/>
              </w:rPr>
              <w:instrText xml:space="preserve">" 1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=F1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291727" w:rsidRPr="00291727">
              <w:rPr>
                <w:noProof/>
                <w:lang w:bidi="de-DE"/>
              </w:rPr>
              <w:instrText>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&lt;&gt; 0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=F1+1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Pr="00291727">
              <w:rPr>
                <w:noProof/>
                <w:lang w:bidi="de-DE"/>
              </w:rPr>
              <w:instrText>3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"" 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 w:rsidRPr="00291727">
              <w:rPr>
                <w:noProof/>
                <w:lang w:bidi="de-DE"/>
              </w:rPr>
              <w:t>1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152280">
            <w:pPr>
              <w:pStyle w:val="Datumswerte"/>
              <w:rPr>
                <w:noProof/>
                <w:lang w:bidi="de-DE"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DocVariable MonthStart \@ dddd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Donnerstag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>= "</w:instrText>
            </w:r>
            <w:r w:rsidR="00F8297F" w:rsidRPr="00291727">
              <w:rPr>
                <w:noProof/>
                <w:lang w:bidi="de-DE"/>
              </w:rPr>
              <w:instrText>F</w:instrText>
            </w:r>
            <w:r w:rsidR="00152280" w:rsidRPr="00291727">
              <w:rPr>
                <w:noProof/>
                <w:lang w:bidi="de-DE"/>
              </w:rPr>
              <w:instrText>reitag</w:instrText>
            </w:r>
            <w:r w:rsidRPr="00291727">
              <w:rPr>
                <w:noProof/>
                <w:lang w:bidi="de-DE"/>
              </w:rPr>
              <w:instrText xml:space="preserve">" 1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=H1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1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&lt;&gt; 0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=H1+1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""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2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152280">
            <w:pPr>
              <w:pStyle w:val="Datumswerte"/>
              <w:rPr>
                <w:noProof/>
                <w:lang w:bidi="de-DE"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DocVariable MonthStart \@ dddd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Donnerstag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= "</w:instrText>
            </w:r>
            <w:r w:rsidR="00005749" w:rsidRPr="00291727">
              <w:rPr>
                <w:noProof/>
                <w:lang w:bidi="de-DE"/>
              </w:rPr>
              <w:instrText>S</w:instrText>
            </w:r>
            <w:r w:rsidR="00152280" w:rsidRPr="00291727">
              <w:rPr>
                <w:noProof/>
                <w:lang w:bidi="de-DE"/>
              </w:rPr>
              <w:instrText>amstag</w:instrText>
            </w:r>
            <w:r w:rsidRPr="00291727">
              <w:rPr>
                <w:noProof/>
                <w:lang w:bidi="de-DE"/>
              </w:rPr>
              <w:instrText xml:space="preserve">" 1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=J1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&lt;&gt; 0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=J1+1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3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""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3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3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152280">
            <w:pPr>
              <w:pStyle w:val="Datumswerte"/>
              <w:rPr>
                <w:noProof/>
                <w:lang w:bidi="de-DE"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DocVariable MonthStart \@ dddd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Donnerstag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= "</w:instrText>
            </w:r>
            <w:r w:rsidR="00005749" w:rsidRPr="00291727">
              <w:rPr>
                <w:noProof/>
                <w:lang w:bidi="de-DE"/>
              </w:rPr>
              <w:instrText>S</w:instrText>
            </w:r>
            <w:r w:rsidR="00152280" w:rsidRPr="00291727">
              <w:rPr>
                <w:noProof/>
                <w:lang w:bidi="de-DE"/>
              </w:rPr>
              <w:instrText>onntag</w:instrText>
            </w:r>
            <w:r w:rsidRPr="00291727">
              <w:rPr>
                <w:noProof/>
                <w:lang w:bidi="de-DE"/>
              </w:rPr>
              <w:instrText xml:space="preserve">" 1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=L1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3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&lt;&gt; 0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=L1+1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4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""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4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4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</w:tr>
      <w:tr w:rsidR="001C7F89" w:rsidRPr="00291727" w:rsidTr="0000574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=N1+1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5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=B2+1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6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=D2+1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7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=F2+1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8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=H2+1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9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=J2+1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10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=L2+1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11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</w:tr>
      <w:tr w:rsidR="001C7F89" w:rsidRPr="00291727" w:rsidTr="0000574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=N2+1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12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=B3+1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13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=D3+1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14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=F3+1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15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=H3+1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16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=J3+1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17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=L3+1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18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</w:tr>
      <w:tr w:rsidR="001C7F89" w:rsidRPr="00291727" w:rsidTr="0000574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C7F89" w:rsidRDefault="00FB0FB4" w:rsidP="00B366F9">
            <w:pPr>
              <w:rPr>
                <w:noProof/>
              </w:rPr>
            </w:pPr>
            <w:r>
              <w:rPr>
                <w:noProof/>
              </w:rPr>
              <w:t>Ratssitzung  19 Uhr VfR</w:t>
            </w:r>
          </w:p>
          <w:p w:rsidR="00FB0FB4" w:rsidRPr="00291727" w:rsidRDefault="00FB0FB4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=N3+1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19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=B4+1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20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=D4+1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21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=F4+1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22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=H4+1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23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=J4+1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24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=L4+1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25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</w:tr>
      <w:tr w:rsidR="001C7F89" w:rsidRPr="00291727" w:rsidTr="0000574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=N4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25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= 0,""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=N4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25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&lt;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DocVariable MonthEnd \@ d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=N4+1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26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""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26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26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=B5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26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= 0,""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=B5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26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&lt;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DocVariable MonthEnd \@ d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=B5+1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27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""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27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27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FB0FB4" w:rsidRDefault="00FB0FB4" w:rsidP="00B366F9">
            <w:pPr>
              <w:rPr>
                <w:noProof/>
              </w:rPr>
            </w:pPr>
            <w:r>
              <w:rPr>
                <w:noProof/>
              </w:rPr>
              <w:t>Einl. Bürger - Gründung Arbeitsgruppe f.Verkehr u.Dorfentw.</w:t>
            </w:r>
          </w:p>
          <w:p w:rsidR="00FB0FB4" w:rsidRDefault="00FB0FB4" w:rsidP="00B366F9">
            <w:pPr>
              <w:rPr>
                <w:noProof/>
              </w:rPr>
            </w:pPr>
            <w:r>
              <w:rPr>
                <w:noProof/>
              </w:rPr>
              <w:t>19 Uhr VfR</w:t>
            </w:r>
          </w:p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=D5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27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= 0,""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=D5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27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&lt;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DocVariable MonthEnd \@ d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=D5+1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28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""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28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28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=F5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28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= 0,""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=F5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28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&lt;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DocVariable MonthEnd \@ d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=F5+1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29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""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29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29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=H5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29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= 0,""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=H5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29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&lt;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DocVariable MonthEnd \@ d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=H5+1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""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30</w:t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=J5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= 0,""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=J5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&lt;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DocVariable MonthEnd \@ d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=J5+1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291727" w:rsidRPr="00291727">
              <w:rPr>
                <w:noProof/>
                <w:lang w:bidi="de-DE"/>
              </w:rPr>
              <w:instrText>28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"" 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=L5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= 0,""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=L5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291727" w:rsidRPr="00291727">
              <w:rPr>
                <w:noProof/>
                <w:lang w:bidi="de-DE"/>
              </w:rPr>
              <w:instrText>28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&lt;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DocVariable MonthEnd \@ d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FB0FB4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=L5+1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291727" w:rsidRPr="00291727">
              <w:rPr>
                <w:noProof/>
                <w:lang w:bidi="de-DE"/>
              </w:rPr>
              <w:instrText>29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""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FB0FB4" w:rsidRPr="00291727">
              <w:rPr>
                <w:noProof/>
                <w:lang w:bidi="de-DE"/>
              </w:rPr>
              <w:instrText>29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</w:tr>
      <w:tr w:rsidR="001C7F89" w:rsidRPr="00291727" w:rsidTr="0000574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=N5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= 0,""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=N5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291727" w:rsidRPr="00291727">
              <w:rPr>
                <w:noProof/>
                <w:lang w:bidi="de-DE"/>
              </w:rPr>
              <w:instrText>29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&lt;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DocVariable MonthEnd \@ d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FB0FB4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=N5+1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291727" w:rsidRPr="00291727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""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FB0FB4" w:rsidRPr="00291727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=B6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instrText>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= 0,""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IF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=B6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291727" w:rsidRPr="00291727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&lt;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DocVariable MonthEnd \@ d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FB0FB4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 </w:instrText>
            </w: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=B6+1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F8297F" w:rsidRPr="00291727">
              <w:rPr>
                <w:noProof/>
                <w:lang w:bidi="de-DE"/>
              </w:rPr>
              <w:instrText>30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instrText xml:space="preserve"> "" </w:instrText>
            </w:r>
            <w:r w:rsidRPr="00291727">
              <w:rPr>
                <w:noProof/>
                <w:lang w:bidi="de-DE"/>
              </w:rPr>
              <w:fldChar w:fldCharType="end"/>
            </w:r>
            <w:r w:rsidRPr="00291727">
              <w:rPr>
                <w:noProof/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:rsidR="001C7F89" w:rsidRPr="00291727" w:rsidRDefault="001C7F89" w:rsidP="00B366F9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1C7F89" w:rsidRPr="00291727" w:rsidRDefault="001C7F89" w:rsidP="00B366F9">
            <w:pPr>
              <w:pStyle w:val="Datumswerte"/>
              <w:rPr>
                <w:noProof/>
              </w:rPr>
            </w:pPr>
          </w:p>
        </w:tc>
      </w:tr>
    </w:tbl>
    <w:p w:rsidR="007B74FB" w:rsidRPr="00291727" w:rsidRDefault="007B74FB">
      <w:pPr>
        <w:rPr>
          <w:noProof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tabelle"/>
      </w:tblPr>
      <w:tblGrid>
        <w:gridCol w:w="5760"/>
        <w:gridCol w:w="629"/>
        <w:gridCol w:w="4411"/>
      </w:tblGrid>
      <w:tr w:rsidR="007B74FB" w:rsidRPr="00291727" w:rsidTr="00E67FC4">
        <w:trPr>
          <w:trHeight w:hRule="exact" w:val="4592"/>
          <w:jc w:val="center"/>
        </w:trPr>
        <w:tc>
          <w:tcPr>
            <w:tcW w:w="5760" w:type="dxa"/>
          </w:tcPr>
          <w:p w:rsidR="007B74FB" w:rsidRPr="00291727" w:rsidRDefault="000C7341" w:rsidP="006B0A45">
            <w:pPr>
              <w:pStyle w:val="Month"/>
              <w:rPr>
                <w:noProof/>
              </w:rPr>
            </w:pPr>
            <w:r w:rsidRPr="00291727">
              <w:rPr>
                <w:noProof/>
              </w:rPr>
              <w:fldChar w:fldCharType="begin"/>
            </w:r>
            <w:r w:rsidRPr="00291727">
              <w:rPr>
                <w:noProof/>
              </w:rPr>
              <w:instrText xml:space="preserve"> DOCVARIABLE  MonthStart \@ MMMM \* MERGEFORMAT </w:instrText>
            </w:r>
            <w:r w:rsidRPr="00291727">
              <w:rPr>
                <w:noProof/>
              </w:rPr>
              <w:fldChar w:fldCharType="separate"/>
            </w:r>
            <w:r w:rsidR="00C83206">
              <w:rPr>
                <w:noProof/>
              </w:rPr>
              <w:t>September</w:t>
            </w:r>
            <w:r w:rsidRPr="00291727">
              <w:rPr>
                <w:noProof/>
              </w:rPr>
              <w:fldChar w:fldCharType="end"/>
            </w:r>
          </w:p>
          <w:p w:rsidR="007B74FB" w:rsidRPr="00291727" w:rsidRDefault="000C7341">
            <w:pPr>
              <w:pStyle w:val="Year"/>
              <w:spacing w:after="240"/>
              <w:rPr>
                <w:noProof/>
              </w:rPr>
            </w:pPr>
            <w:r w:rsidRPr="00291727">
              <w:rPr>
                <w:noProof/>
                <w:lang w:bidi="de-DE"/>
              </w:rPr>
              <w:fldChar w:fldCharType="begin"/>
            </w:r>
            <w:r w:rsidRPr="00291727">
              <w:rPr>
                <w:noProof/>
                <w:lang w:bidi="de-DE"/>
              </w:rPr>
              <w:instrText xml:space="preserve"> DOCVARIABLE  MonthStart \@  yyyy   \* MERGEFORMAT </w:instrText>
            </w:r>
            <w:r w:rsidRPr="00291727">
              <w:rPr>
                <w:noProof/>
                <w:lang w:bidi="de-DE"/>
              </w:rPr>
              <w:fldChar w:fldCharType="separate"/>
            </w:r>
            <w:r w:rsidR="00C83206">
              <w:rPr>
                <w:noProof/>
                <w:lang w:bidi="de-DE"/>
              </w:rPr>
              <w:t>2022</w:t>
            </w:r>
            <w:r w:rsidRPr="00291727">
              <w:rPr>
                <w:noProof/>
                <w:lang w:bidi="de-DE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Vor- und Folgemonate"/>
            </w:tblPr>
            <w:tblGrid>
              <w:gridCol w:w="2254"/>
              <w:gridCol w:w="482"/>
              <w:gridCol w:w="2254"/>
            </w:tblGrid>
            <w:tr w:rsidR="001C7F89" w:rsidRPr="0029172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226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Vormonats-Kalenderlayouttabelle"/>
                  </w:tblPr>
                  <w:tblGrid>
                    <w:gridCol w:w="323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CE5762" w:rsidRPr="00291727" w:rsidTr="006B0A45"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MonthStartB \@ dddd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Montag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“</w:instrText>
                        </w:r>
                        <w:r w:rsidR="00CE5762" w:rsidRPr="00291727">
                          <w:rPr>
                            <w:noProof/>
                            <w:lang w:bidi="de-DE"/>
                          </w:rPr>
                          <w:instrText xml:space="preserve"> Montag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>" 1 ""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MonthStartB \@ dddd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Montag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“</w:instrText>
                        </w:r>
                        <w:r w:rsidR="00CE5762" w:rsidRPr="00291727">
                          <w:rPr>
                            <w:noProof/>
                            <w:lang w:bidi="de-DE"/>
                          </w:rPr>
                          <w:instrText xml:space="preserve"> Dienstag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" 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&lt;&gt; 0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=A1+1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MonthStartB \@ dddd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Montag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“</w:instrText>
                        </w:r>
                        <w:r w:rsidR="00CE5762" w:rsidRPr="00291727">
                          <w:rPr>
                            <w:noProof/>
                            <w:lang w:bidi="de-DE"/>
                          </w:rPr>
                          <w:instrText>Mittwoch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" 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=B1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&lt;&gt; 0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=B1+1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MonthStartB \@ dddd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Montag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“</w:instrText>
                        </w:r>
                        <w:r w:rsidR="00CE5762" w:rsidRPr="00291727">
                          <w:rPr>
                            <w:noProof/>
                            <w:lang w:bidi="de-DE"/>
                          </w:rPr>
                          <w:instrText>Donnerstag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" 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=C1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&lt;&gt; 0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=C1+1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70DFE" w:rsidRPr="00291727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MonthStartB \@ dddd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Montag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>= “</w:instrText>
                        </w:r>
                        <w:r w:rsidR="00CE5762" w:rsidRPr="00291727">
                          <w:rPr>
                            <w:noProof/>
                            <w:lang w:bidi="de-DE"/>
                          </w:rPr>
                          <w:instrText xml:space="preserve"> Freitag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" 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=D1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&lt;&gt; 0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=D1+1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291727" w:rsidRPr="00291727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DF030B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</w:instrText>
                        </w:r>
                        <w:r w:rsidRPr="00291727">
                          <w:rPr>
                            <w:noProof/>
                          </w:rPr>
                          <w:instrText>DocVariable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MonthStartB \@ dddd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</w:rPr>
                          <w:instrText>Montag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“</w:instrText>
                        </w:r>
                        <w:r w:rsidR="00DF030B" w:rsidRPr="00291727">
                          <w:rPr>
                            <w:noProof/>
                            <w:lang w:bidi="de-DE"/>
                          </w:rPr>
                          <w:instrText xml:space="preserve"> Samstag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" 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=E1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&lt;&gt; 0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=E1+1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291727" w:rsidRPr="00291727">
                          <w:rPr>
                            <w:noProof/>
                            <w:lang w:bidi="de-DE"/>
                          </w:rPr>
                          <w:instrText>3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DF030B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MonthStartB \@ dddd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Montag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“</w:instrText>
                        </w:r>
                        <w:r w:rsidR="00DF030B" w:rsidRPr="00291727">
                          <w:rPr>
                            <w:noProof/>
                            <w:lang w:bidi="de-DE"/>
                          </w:rPr>
                          <w:instrText xml:space="preserve"> Sonntag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" 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=F1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&lt;&gt; 0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=F1+1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291727" w:rsidRPr="00291727">
                          <w:rPr>
                            <w:noProof/>
                            <w:lang w:bidi="de-DE"/>
                          </w:rPr>
                          <w:instrText>4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CE5762" w:rsidRPr="00291727" w:rsidTr="006B0A45"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=G1+1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=A2+1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=B2+1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3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=C2+1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4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=D2+1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5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=E2+1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6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=F2+1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7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CE5762" w:rsidRPr="00291727" w:rsidTr="006B0A45"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=G2+1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8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=A3+1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9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=B3+1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10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=C3+1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11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=D3+1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12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=E3+1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13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=F3+1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14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CE5762" w:rsidRPr="00291727" w:rsidTr="006B0A45"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=G3+1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15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=A4+1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16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=B4+1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17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=C4+1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18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=D4+1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19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=E4+1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20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=F4+1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21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CE5762" w:rsidRPr="00291727" w:rsidTr="006B0A45"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=G4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=G4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MonthEndB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=G4+1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22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22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22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22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=A5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22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MonthEndB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=A5+1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23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23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23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=B5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23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=B5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23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MonthEndB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=B5+1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24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24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24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=C5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24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=C5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24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MonthEndB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=C5+1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25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=D5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=D5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MonthEndB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=D5+1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26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=E5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=E5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MonthEndB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=E5+1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27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=F5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=F5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MonthEndB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=F5+1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28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CE5762" w:rsidRPr="00291727" w:rsidTr="006B0A45"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=G5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MonthEndB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=G5+1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29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=A6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=A6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MonthEndB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=A6+1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30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</w:p>
                    </w:tc>
                  </w:tr>
                </w:tbl>
                <w:p w:rsidR="001C7F89" w:rsidRPr="00291727" w:rsidRDefault="001C7F89" w:rsidP="001C7F89">
                  <w:pPr>
                    <w:rPr>
                      <w:noProof/>
                    </w:rPr>
                  </w:pPr>
                </w:p>
              </w:tc>
              <w:tc>
                <w:tcPr>
                  <w:tcW w:w="482" w:type="dxa"/>
                </w:tcPr>
                <w:p w:rsidR="001C7F89" w:rsidRPr="00291727" w:rsidRDefault="001C7F89" w:rsidP="001C7F89">
                  <w:pPr>
                    <w:rPr>
                      <w:noProof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226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olgemonats-Kalenderlayouttabelle"/>
                  </w:tblPr>
                  <w:tblGrid>
                    <w:gridCol w:w="329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291727" w:rsidRPr="00291727" w:rsidTr="00291727">
                    <w:tc>
                      <w:tcPr>
                        <w:tcW w:w="726" w:type="pct"/>
                      </w:tcPr>
                      <w:p w:rsidR="001C7F89" w:rsidRPr="00291727" w:rsidRDefault="00291727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DocVariable MonthStartA \@ dddd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</w:rPr>
                          <w:instrText>Samstag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= “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>Montag</w:instrText>
                        </w:r>
                        <w:r w:rsidRPr="00291727">
                          <w:rPr>
                            <w:noProof/>
                          </w:rPr>
                          <w:instrText>" 1 ""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291727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DocVariable MonthStartA \@ dddd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</w:rPr>
                          <w:instrText>Samstag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= “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>Dienstag</w:instrText>
                        </w:r>
                        <w:r w:rsidRPr="00291727">
                          <w:rPr>
                            <w:noProof/>
                          </w:rPr>
                          <w:instrText xml:space="preserve">" 1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=A1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</w:rPr>
                          <w:instrText>0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&lt;&gt; 0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=A1+1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Pr="00291727">
                          <w:rPr>
                            <w:noProof/>
                          </w:rPr>
                          <w:instrText>2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291727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DocVariable MonthStartA \@ dddd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</w:rPr>
                          <w:instrText>Samstag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= “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>Mittwoch</w:instrText>
                        </w:r>
                        <w:r w:rsidRPr="00291727">
                          <w:rPr>
                            <w:noProof/>
                          </w:rPr>
                          <w:instrText xml:space="preserve">" 1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=B1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</w:rPr>
                          <w:instrText>0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&lt;&gt; 0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=B1+1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Pr="00291727">
                          <w:rPr>
                            <w:noProof/>
                          </w:rPr>
                          <w:instrText>2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291727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DocVariable MonthStartA \@ dddd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</w:rPr>
                          <w:instrText>Samstag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= “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>Donnerstag</w:instrText>
                        </w:r>
                        <w:r w:rsidRPr="00291727">
                          <w:rPr>
                            <w:noProof/>
                          </w:rPr>
                          <w:instrText xml:space="preserve">" 1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=C1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</w:rPr>
                          <w:instrText>0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&lt;&gt; 0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=C1+1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Pr="00291727">
                          <w:rPr>
                            <w:noProof/>
                          </w:rPr>
                          <w:instrText>3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291727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DocVariable MonthStartA \@ dddd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</w:rPr>
                          <w:instrText>Samstag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>= “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>Freitag</w:instrText>
                        </w:r>
                        <w:r w:rsidRPr="00291727">
                          <w:rPr>
                            <w:noProof/>
                          </w:rPr>
                          <w:instrText xml:space="preserve">" 1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=D1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</w:rPr>
                          <w:instrText>0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&lt;&gt; 0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=D1+1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Pr="00291727">
                          <w:rPr>
                            <w:noProof/>
                          </w:rPr>
                          <w:instrText>4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291727" w:rsidP="00291727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DocVariable MonthStartA \@ dddd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</w:rPr>
                          <w:instrText>Samstag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= “Samstag" 1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=E1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Pr="00291727">
                          <w:rPr>
                            <w:noProof/>
                          </w:rPr>
                          <w:instrText>4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&lt;&gt; 0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=E1+1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Pr="00291727">
                          <w:rPr>
                            <w:noProof/>
                          </w:rPr>
                          <w:instrText>5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FB0FB4" w:rsidRPr="00291727">
                          <w:rPr>
                            <w:noProof/>
                          </w:rPr>
                          <w:instrText>5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C83206" w:rsidRPr="00291727">
                          <w:rPr>
                            <w:noProof/>
                          </w:rPr>
                          <w:t>1</w: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291727" w:rsidP="00291727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DocVariable MonthStartA \@ dddd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</w:rPr>
                          <w:instrText>Samstag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= “Sonntag" 1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=F1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</w:rPr>
                          <w:instrText>1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&lt;&gt; 0 </w:instrText>
                        </w:r>
                        <w:r w:rsidRPr="00291727">
                          <w:rPr>
                            <w:noProof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</w:rPr>
                          <w:instrText xml:space="preserve"> =F1+1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</w:rPr>
                          <w:instrText>2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</w:rPr>
                          <w:instrText>2</w:instrTex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</w:rPr>
                          <w:t>2</w:t>
                        </w:r>
                        <w:r w:rsidRPr="00291727">
                          <w:rPr>
                            <w:noProof/>
                          </w:rPr>
                          <w:fldChar w:fldCharType="end"/>
                        </w:r>
                      </w:p>
                    </w:tc>
                  </w:tr>
                  <w:tr w:rsidR="00291727" w:rsidRPr="00291727" w:rsidTr="00291727">
                    <w:tc>
                      <w:tcPr>
                        <w:tcW w:w="726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=G1+1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3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=A2+1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4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=B2+1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5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=C2+1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6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=D2+1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7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=E2+1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8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=F2+1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9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291727" w:rsidRPr="00291727" w:rsidTr="00291727">
                    <w:tc>
                      <w:tcPr>
                        <w:tcW w:w="726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=G2+1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10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=A3+1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11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=B3+1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12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=C3+1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13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=D3+1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14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=E3+1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15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=F3+1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16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291727" w:rsidRPr="00291727" w:rsidTr="00291727">
                    <w:tc>
                      <w:tcPr>
                        <w:tcW w:w="726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=G3+1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17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=A4+1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18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=B4+1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19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=C4+1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20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=D4+1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21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=E4+1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22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=F4+1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23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291727" w:rsidRPr="00291727" w:rsidTr="00291727">
                    <w:tc>
                      <w:tcPr>
                        <w:tcW w:w="726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=G4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23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=G4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23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MonthEndA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=G4+1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24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24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24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24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=A5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24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MonthEndA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=A5+1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25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=B5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=B5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MonthEndA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=B5+1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26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=C5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=C5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MonthEndA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=C5+1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27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=D5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=D5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MonthEndA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=D5+1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28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=E5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=E5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MonthEndA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=E5+1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29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=F5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=F5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MonthEndA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=F5+1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30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291727" w:rsidRPr="00291727" w:rsidTr="00291727">
                    <w:tc>
                      <w:tcPr>
                        <w:tcW w:w="726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=G5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=G5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MonthEndA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=G5+1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t>31</w: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=A6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 0,""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IF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=A6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&lt;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DocVariable MonthEndA \@ d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C83206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begin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=A6+1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separate"/>
                        </w:r>
                        <w:r w:rsidR="006B0A45" w:rsidRPr="00291727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instrText xml:space="preserve"> "" </w:instrText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  <w:r w:rsidRPr="00291727">
                          <w:rPr>
                            <w:noProof/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2" w:type="pct"/>
                      </w:tcPr>
                      <w:p w:rsidR="001C7F89" w:rsidRPr="00291727" w:rsidRDefault="001C7F89" w:rsidP="001C7F89">
                        <w:pPr>
                          <w:pStyle w:val="Off-MonthDates"/>
                          <w:rPr>
                            <w:noProof/>
                          </w:rPr>
                        </w:pPr>
                      </w:p>
                    </w:tc>
                  </w:tr>
                </w:tbl>
                <w:p w:rsidR="001C7F89" w:rsidRPr="00291727" w:rsidRDefault="001C7F89" w:rsidP="001C7F89">
                  <w:pPr>
                    <w:rPr>
                      <w:noProof/>
                    </w:rPr>
                  </w:pPr>
                </w:p>
              </w:tc>
            </w:tr>
          </w:tbl>
          <w:p w:rsidR="007B74FB" w:rsidRPr="00291727" w:rsidRDefault="007B74FB">
            <w:pPr>
              <w:pStyle w:val="KeinLeerraum"/>
              <w:rPr>
                <w:noProof/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tabel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B74FB" w:rsidRPr="00291727" w:rsidTr="00E67FC4">
              <w:trPr>
                <w:trHeight w:hRule="exact" w:val="283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7B74FB" w:rsidRPr="00291727" w:rsidRDefault="000C7341">
                  <w:pPr>
                    <w:pStyle w:val="Off-Months"/>
                    <w:rPr>
                      <w:noProof/>
                    </w:rPr>
                  </w:pPr>
                  <w:r w:rsidRPr="00291727">
                    <w:rPr>
                      <w:noProof/>
                      <w:lang w:bidi="de-DE"/>
                    </w:rPr>
                    <w:fldChar w:fldCharType="begin"/>
                  </w:r>
                  <w:r w:rsidRPr="00291727">
                    <w:rPr>
                      <w:noProof/>
                      <w:lang w:bidi="de-DE"/>
                    </w:rPr>
                    <w:instrText xml:space="preserve"> DOCVARIABLE  MonthStartB \@ MMMM \* MERGEFORMAT </w:instrText>
                  </w:r>
                  <w:r w:rsidRPr="00291727">
                    <w:rPr>
                      <w:noProof/>
                      <w:lang w:bidi="de-DE"/>
                    </w:rPr>
                    <w:fldChar w:fldCharType="separate"/>
                  </w:r>
                  <w:r w:rsidR="00C83206">
                    <w:rPr>
                      <w:noProof/>
                      <w:lang w:bidi="de-DE"/>
                    </w:rPr>
                    <w:t>August</w:t>
                  </w:r>
                  <w:r w:rsidRPr="00291727">
                    <w:rPr>
                      <w:noProof/>
                      <w:lang w:bidi="de-DE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7B74FB" w:rsidRPr="00291727" w:rsidRDefault="000C7341">
                  <w:pPr>
                    <w:pStyle w:val="Off-MonthYears"/>
                    <w:rPr>
                      <w:noProof/>
                    </w:rPr>
                  </w:pPr>
                  <w:r w:rsidRPr="00291727">
                    <w:rPr>
                      <w:noProof/>
                      <w:lang w:bidi="de-DE"/>
                    </w:rPr>
                    <w:fldChar w:fldCharType="begin"/>
                  </w:r>
                  <w:r w:rsidRPr="00291727">
                    <w:rPr>
                      <w:noProof/>
                      <w:lang w:bidi="de-DE"/>
                    </w:rPr>
                    <w:instrText xml:space="preserve"> DOCVARIABLE  MonthStartB \@  yyyy   \* MERGEFORMAT </w:instrText>
                  </w:r>
                  <w:r w:rsidRPr="00291727">
                    <w:rPr>
                      <w:noProof/>
                      <w:lang w:bidi="de-DE"/>
                    </w:rPr>
                    <w:fldChar w:fldCharType="separate"/>
                  </w:r>
                  <w:r w:rsidR="00C83206">
                    <w:rPr>
                      <w:noProof/>
                      <w:lang w:bidi="de-DE"/>
                    </w:rPr>
                    <w:t>2022</w:t>
                  </w:r>
                  <w:r w:rsidRPr="00291727">
                    <w:rPr>
                      <w:noProof/>
                      <w:lang w:bidi="de-DE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7B74FB" w:rsidRPr="00291727" w:rsidRDefault="007B74FB">
                  <w:pPr>
                    <w:rPr>
                      <w:b/>
                      <w:noProof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7B74FB" w:rsidRPr="00291727" w:rsidRDefault="000C7341">
                  <w:pPr>
                    <w:pStyle w:val="Off-Months"/>
                    <w:rPr>
                      <w:noProof/>
                    </w:rPr>
                  </w:pPr>
                  <w:r w:rsidRPr="00291727">
                    <w:rPr>
                      <w:noProof/>
                      <w:lang w:bidi="de-DE"/>
                    </w:rPr>
                    <w:fldChar w:fldCharType="begin"/>
                  </w:r>
                  <w:r w:rsidRPr="00291727">
                    <w:rPr>
                      <w:noProof/>
                      <w:lang w:bidi="de-DE"/>
                    </w:rPr>
                    <w:instrText xml:space="preserve"> DOCVARIABLE  MonthStartA \@ MMMM \* MERGEFORMAT </w:instrText>
                  </w:r>
                  <w:r w:rsidRPr="00291727">
                    <w:rPr>
                      <w:noProof/>
                      <w:lang w:bidi="de-DE"/>
                    </w:rPr>
                    <w:fldChar w:fldCharType="separate"/>
                  </w:r>
                  <w:r w:rsidR="00C83206">
                    <w:rPr>
                      <w:noProof/>
                      <w:lang w:bidi="de-DE"/>
                    </w:rPr>
                    <w:t>Oktober</w:t>
                  </w:r>
                  <w:r w:rsidRPr="00291727">
                    <w:rPr>
                      <w:noProof/>
                      <w:lang w:bidi="de-DE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7B74FB" w:rsidRPr="00291727" w:rsidRDefault="000C7341">
                  <w:pPr>
                    <w:pStyle w:val="Off-MonthYears"/>
                    <w:rPr>
                      <w:noProof/>
                    </w:rPr>
                  </w:pPr>
                  <w:r w:rsidRPr="00291727">
                    <w:rPr>
                      <w:noProof/>
                      <w:lang w:bidi="de-DE"/>
                    </w:rPr>
                    <w:fldChar w:fldCharType="begin"/>
                  </w:r>
                  <w:r w:rsidRPr="00291727">
                    <w:rPr>
                      <w:noProof/>
                      <w:lang w:bidi="de-DE"/>
                    </w:rPr>
                    <w:instrText xml:space="preserve"> DOCVARIABLE  MonthStartA \@  yyyy   \* MERGEFORMAT </w:instrText>
                  </w:r>
                  <w:r w:rsidRPr="00291727">
                    <w:rPr>
                      <w:noProof/>
                      <w:lang w:bidi="de-DE"/>
                    </w:rPr>
                    <w:fldChar w:fldCharType="separate"/>
                  </w:r>
                  <w:r w:rsidR="00C83206">
                    <w:rPr>
                      <w:noProof/>
                      <w:lang w:bidi="de-DE"/>
                    </w:rPr>
                    <w:t>2022</w:t>
                  </w:r>
                  <w:r w:rsidRPr="00291727">
                    <w:rPr>
                      <w:noProof/>
                      <w:lang w:bidi="de-DE"/>
                    </w:rPr>
                    <w:fldChar w:fldCharType="end"/>
                  </w:r>
                </w:p>
              </w:tc>
            </w:tr>
          </w:tbl>
          <w:p w:rsidR="007B74FB" w:rsidRPr="00291727" w:rsidRDefault="007B74FB">
            <w:pPr>
              <w:rPr>
                <w:noProof/>
              </w:rPr>
            </w:pPr>
          </w:p>
        </w:tc>
        <w:tc>
          <w:tcPr>
            <w:tcW w:w="629" w:type="dxa"/>
          </w:tcPr>
          <w:p w:rsidR="007B74FB" w:rsidRPr="00291727" w:rsidRDefault="007B74FB">
            <w:pPr>
              <w:rPr>
                <w:noProof/>
              </w:rPr>
            </w:pPr>
          </w:p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7B74FB" w:rsidRPr="00291727" w:rsidRDefault="000C7341">
            <w:pPr>
              <w:pStyle w:val="berschrift1"/>
              <w:rPr>
                <w:noProof/>
              </w:rPr>
            </w:pPr>
            <w:r w:rsidRPr="00291727">
              <w:rPr>
                <w:noProof/>
                <w:lang w:bidi="de-DE"/>
              </w:rPr>
              <w:t>Notizen:</w:t>
            </w:r>
          </w:p>
          <w:p w:rsidR="007B74FB" w:rsidRPr="00291727" w:rsidRDefault="00E27153">
            <w:pPr>
              <w:pStyle w:val="Notizen"/>
              <w:rPr>
                <w:noProof/>
              </w:rPr>
            </w:pPr>
            <w:sdt>
              <w:sdtPr>
                <w:rPr>
                  <w:noProof/>
                </w:rPr>
                <w:id w:val="625590177"/>
                <w:placeholder>
                  <w:docPart w:val="8188F01DCD954C819D5087B756481BE7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0C7341" w:rsidRPr="00291727">
                  <w:rPr>
                    <w:noProof/>
                    <w:lang w:bidi="de-DE"/>
                  </w:rPr>
                  <w:t>Wenn Sie sofort anfangen möchten, klicken Sie auf einen Platzhaltertext, und beginnen Sie mit der Eingabe.</w:t>
                </w:r>
                <w:r w:rsidR="000C7341" w:rsidRPr="00291727">
                  <w:rPr>
                    <w:noProof/>
                    <w:lang w:bidi="de-DE"/>
                  </w:rPr>
                  <w:br/>
                  <w:t>Sie können das Dokument aus Word auf Ihrem Windows-, Mac-, Android- oder iOS-Gerät nahtlos in der Cloud speichern.</w:t>
                </w:r>
              </w:sdtContent>
            </w:sdt>
          </w:p>
        </w:tc>
      </w:tr>
    </w:tbl>
    <w:p w:rsidR="007B74FB" w:rsidRPr="00291727" w:rsidRDefault="007B74FB">
      <w:pPr>
        <w:pStyle w:val="KeinLeerraum"/>
        <w:rPr>
          <w:noProof/>
        </w:rPr>
      </w:pPr>
    </w:p>
    <w:sectPr w:rsidR="007B74FB" w:rsidRPr="00291727" w:rsidSect="001F45C2">
      <w:headerReference w:type="default" r:id="rId8"/>
      <w:footerReference w:type="default" r:id="rId9"/>
      <w:pgSz w:w="11906" w:h="16838" w:code="9"/>
      <w:pgMar w:top="1134" w:right="567" w:bottom="720" w:left="567" w:header="431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7153" w:rsidRDefault="00E27153">
      <w:pPr>
        <w:spacing w:after="0"/>
      </w:pPr>
      <w:r>
        <w:separator/>
      </w:r>
    </w:p>
  </w:endnote>
  <w:endnote w:type="continuationSeparator" w:id="0">
    <w:p w:rsidR="00E27153" w:rsidRDefault="00E2715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A45" w:rsidRDefault="006B0A45">
    <w:pPr>
      <w:pStyle w:val="Fuzeile"/>
    </w:pP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708D87BD" wp14:editId="2D9D1DEE">
              <wp:simplePos x="0" y="0"/>
              <wp:positionH relativeFrom="column">
                <wp:posOffset>2444750</wp:posOffset>
              </wp:positionH>
              <wp:positionV relativeFrom="paragraph">
                <wp:posOffset>-2691130</wp:posOffset>
              </wp:positionV>
              <wp:extent cx="800735" cy="410845"/>
              <wp:effectExtent l="0" t="0" r="0" b="8255"/>
              <wp:wrapNone/>
              <wp:docPr id="191" name="Freihand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0735" cy="410845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3DF5D0" id="Freihandform 191" o:spid="_x0000_s1026" style="position:absolute;margin-left:192.5pt;margin-top:-211.9pt;width:63.05pt;height:32.35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493,9130;644270,9130;644270,9130;717900,0;699493,9130;699493,9130;681085,9130;681085,9130;662677,9130;653473,9130;644270,9130;404969,18260;395766,18260;395766,18260;340542,18260;322135,18260;303727,27390;184077,27390;82835,36520;0,36520;9204,91299;9204,136948;9204,228247;18408,246507;18408,246507;18408,283027;18408,310416;18408,310416;18408,328676;18408,392585;27612,410845;27612,410845;46019,410845;55223,410845;119650,410845;174873,410845;478600,392585;625862,392585;625862,392585;644270,392585;653473,392585;662677,392585;671881,392585;671881,392585;745512,392585;782327,392585;782327,392585;800735,392585;800735,374325;800735,346936;800735,301286;791531,219117;782327,173468;782327,118689;773123,9130;773123,9130;717900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708D87BF" wp14:editId="7F920EF2">
              <wp:simplePos x="0" y="0"/>
              <wp:positionH relativeFrom="column">
                <wp:posOffset>228600</wp:posOffset>
              </wp:positionH>
              <wp:positionV relativeFrom="paragraph">
                <wp:posOffset>-2670175</wp:posOffset>
              </wp:positionV>
              <wp:extent cx="3119755" cy="196850"/>
              <wp:effectExtent l="0" t="0" r="80645" b="0"/>
              <wp:wrapNone/>
              <wp:docPr id="192" name="Jahreshintergrund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9755" cy="196850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hteck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ihand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ihand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ihand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ihand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ihand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ihand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ihand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ihand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B82A20" id="Jahreshintergrund" o:spid="_x0000_s1026" style="position:absolute;margin-left:18pt;margin-top:-210.25pt;width:245.65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">
              <v:rect id="Rechteck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ihand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ihand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ihand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ihand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ihand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ihand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ihand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ihand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701760" behindDoc="1" locked="0" layoutInCell="1" allowOverlap="1" wp14:anchorId="708D87C1" wp14:editId="215451CD">
              <wp:simplePos x="0" y="0"/>
              <wp:positionH relativeFrom="column">
                <wp:posOffset>4001135</wp:posOffset>
              </wp:positionH>
              <wp:positionV relativeFrom="paragraph">
                <wp:posOffset>-3152775</wp:posOffset>
              </wp:positionV>
              <wp:extent cx="2835910" cy="2724150"/>
              <wp:effectExtent l="0" t="0" r="2540" b="0"/>
              <wp:wrapNone/>
              <wp:docPr id="187" name="Notizenhintergrund" descr="Notizenhintergrundgrafik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5910" cy="2724150"/>
                        <a:chOff x="0" y="0"/>
                        <a:chExt cx="3387725" cy="3308350"/>
                      </a:xfrm>
                    </wpg:grpSpPr>
                    <wps:wsp>
                      <wps:cNvPr id="188" name="Freihand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Bild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4DA4D6" id="Notizenhintergrund" o:spid="_x0000_s1026" alt="Notizenhintergrundgrafik" style="position:absolute;margin-left:315.05pt;margin-top:-248.25pt;width:223.3pt;height:214.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">
              <v:shape id="Freihand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708D877F" wp14:editId="708D8780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ihand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33DDE3" id="Freihandform 14" o:spid="_x0000_s1026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i27AIAAJI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6768" behindDoc="1" locked="0" layoutInCell="1" allowOverlap="1" wp14:anchorId="708D8781" wp14:editId="708D8782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ihand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E55CD4" id="Freihandform 15" o:spid="_x0000_s1026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XSGAMAALI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708D8783" wp14:editId="708D8784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ihand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6DA704" id="Freihandform 16" o:spid="_x0000_s1026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zVnQMAALI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708D8785" wp14:editId="708D8786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ihand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374549" id="Freihandform 17" o:spid="_x0000_s1026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AUIuQMAANA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708D8787" wp14:editId="708D8788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ihand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197FAF" id="Freihandform 18" o:spid="_x0000_s1026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bza3QIAACE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708D8789" wp14:editId="708D878A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hteck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FCEFBDE" id="Rechteck 20" o:spid="_x0000_s1026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" fillcolor="#8ed6ef [1300]" strokecolor="#8ed6ef [1300]" strokeweight="0"/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708D878B" wp14:editId="708D878C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ihand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83B21E" id="Freihandform 21" o:spid="_x0000_s1026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BFbwMAAAs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708D878D" wp14:editId="708D878E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ihand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409029" id="Freihandform 22" o:spid="_x0000_s1026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LHQtgMAAFI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708D878F" wp14:editId="708D8790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ihand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01A1AE" id="Freihandform 23" o:spid="_x0000_s1026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708D8791" wp14:editId="6F9CD45F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ihand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04D43C" id="Freihandform 24" o:spid="_x0000_s1026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DD3QIAACE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08D8795" wp14:editId="708D8796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hteck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CB8ABE7" id="Rechteck 26" o:spid="_x0000_s1026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DiwDCgTwIAAP0EAAAOAAAAAAAAAAAAAAAAAC4CAABkcnMvZTJvRG9jLnhtbFBLAQItABQABgAI&#10;AAAAIQATdQQP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08D8797" wp14:editId="708D8798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ihand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ACE87A" id="Freihandform 27" o:spid="_x0000_s1026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08D8799" wp14:editId="708D879A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ihand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8957F2" id="Freihandform 56" o:spid="_x0000_s1026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50FwMAALI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08D879B" wp14:editId="708D879C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ihand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BB60F1" id="Freihandform 57" o:spid="_x0000_s1026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708D879D" wp14:editId="708D879E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ihand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9CF05C" id="Freihandform 58" o:spid="_x0000_s1026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08D879F" wp14:editId="708D87A0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ihand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A7094A" id="Freihandform 59" o:spid="_x0000_s1026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EKS3gIAACE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708D87A1" wp14:editId="708D87A2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hteck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E074DC6" id="Rechteck 61" o:spid="_x0000_s1026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" fillcolor="#8ed6ef [1300]" strokecolor="#8ed6ef [1300]" strokeweight="0"/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708D87A3" wp14:editId="708D87A4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ihand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44F2AF" id="Freihandform 64" o:spid="_x0000_s1026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E26wIAAJI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708D87A5" wp14:editId="708D87A6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ihand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CCF316" id="Freihandform 65" o:spid="_x0000_s1026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1M5GAMAALI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708D87A7" wp14:editId="708D87A8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ihand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55DF93" id="Freihandform 66" o:spid="_x0000_s1026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SnngMAALI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708D87A9" wp14:editId="708D87AA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ihand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62D41D" id="Freihandform 67" o:spid="_x0000_s1026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XjrwMAANA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708D87AB" wp14:editId="708D87AC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ihand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8EC801" id="Freihandform 68" o:spid="_x0000_s1026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n53QIAACE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708D87AD" wp14:editId="708D87AE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hteck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E5A7148" id="Rechteck 70" o:spid="_x0000_s1026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BgTwIAAP0EAAAOAAAAZHJzL2Uyb0RvYy54bWzEVEuP0zAQviPxHyzfaZLS7e5GTVeoZRFS&#10;WVZ0Eeep4zTW+oXtNi2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mIgBgTwIAAP0EAAAOAAAAAAAAAAAAAAAAAC4CAABkcnMvZTJvRG9jLnhtbFBLAQItABQABgAI&#10;AAAAIQBOOC0B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708D87AF" wp14:editId="708D87B0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ihand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F48EE8" id="Freihandform 74" o:spid="_x0000_s1026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QA7AIAAJI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708D87B1" wp14:editId="708D87B2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ihand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B3DB3F" id="Freihandform 75" o:spid="_x0000_s1026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Qch2QIAACE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708D87B3" wp14:editId="708D87B4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ihand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A40F4E" id="Freihandform 76" o:spid="_x0000_s1026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TWoAMAALI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708D87B5" wp14:editId="708D87B6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ihand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B8C660" id="Freihandform 77" o:spid="_x0000_s1026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Zl+wQMAANA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708D87B7" wp14:editId="708D87B8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ihand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C3F7C7" id="Freihandform 78" o:spid="_x0000_s1026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708D87B9" wp14:editId="708D87BA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hteck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3031F48" id="Rechteck 80" o:spid="_x0000_s1026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708D87BB" wp14:editId="3B153897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ihand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90F7C0" id="Freihandform 95" o:spid="_x0000_s1026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Us7gIAAJI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7153" w:rsidRDefault="00E27153">
      <w:pPr>
        <w:spacing w:after="0"/>
      </w:pPr>
      <w:r>
        <w:separator/>
      </w:r>
    </w:p>
  </w:footnote>
  <w:footnote w:type="continuationSeparator" w:id="0">
    <w:p w:rsidR="00E27153" w:rsidRDefault="00E2715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A45" w:rsidRDefault="006B0A45">
    <w:pPr>
      <w:pStyle w:val="Kopfzeile"/>
    </w:pP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708D8757" wp14:editId="3FF7B6A3">
              <wp:simplePos x="0" y="0"/>
              <wp:positionH relativeFrom="column">
                <wp:posOffset>3902075</wp:posOffset>
              </wp:positionH>
              <wp:positionV relativeFrom="paragraph">
                <wp:posOffset>758911</wp:posOffset>
              </wp:positionV>
              <wp:extent cx="17145" cy="5651500"/>
              <wp:effectExtent l="0" t="0" r="20955" b="25400"/>
              <wp:wrapNone/>
              <wp:docPr id="69" name="Freihand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651500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F726A7" id="Freihandform 69" o:spid="_x0000_s1026" style="position:absolute;margin-left:307.25pt;margin-top:59.75pt;width:1.35pt;height:445pt;z-index:-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833;14028,28999;12469,30610;7793,66052;7793,85385;7793,91829;10910,130494;10910,222322;7793,739464;7793,1375821;10910,1909073;10910,2661425;14028,3363835;12469,3523327;17145,3819757;12469,4692936;14028,4841151;17145,5374403;14028,5443677;17145,5556449;17145,5569337;17145,5651500;14028,5651500;14028,5395346;10910,5098916;10910,5011920;7793,4886260;6235,4506056;7793,4346564;7793,4170962;10910,4032413;7793,3840700;7793,3814924;7793,3539437;7793,3189843;4676,2827361;6235,2535764;4676,2463268;6235,2326330;1559,1727026;4676,1644864;6235,1588477;4676,1351656;4676,1132555;4676,968230;1559,857069;1559,668578;1559,481699;1559,401147;4676,338317;4676,302874;4676,194935;1559,111161;1559,57997;6235,14499;10910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3696" behindDoc="1" locked="0" layoutInCell="1" allowOverlap="1" wp14:anchorId="708D8713" wp14:editId="570E13D8">
              <wp:simplePos x="0" y="0"/>
              <wp:positionH relativeFrom="column">
                <wp:posOffset>6861724</wp:posOffset>
              </wp:positionH>
              <wp:positionV relativeFrom="paragraph">
                <wp:posOffset>760730</wp:posOffset>
              </wp:positionV>
              <wp:extent cx="15875" cy="5651500"/>
              <wp:effectExtent l="0" t="0" r="22225" b="25400"/>
              <wp:wrapNone/>
              <wp:docPr id="12" name="Freihand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651500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285DEB" id="Freihandform 12" o:spid="_x0000_s1026" style="position:absolute;margin-left:540.3pt;margin-top:59.9pt;width:1.25pt;height:445pt;z-index:-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825747;15875,5004419;14288,5179871;15875,5260354;12700,5327959;12700,5350494;14288,5527557;14288,5540434;14288,5588723;7938,5635403;6350,5649890;1588,5635403;1588,5619307;3175,5617697;7938,5574237;7938,5556530;9525,5550092;6350,5503412;6350,5350494;7938,4695365;15875,4107841;12700,3109854;12700,3185508;12700,3327158;14288,3924340;12700,3969410;9525,4061160;12700,4296170;14288,4515083;12700,4679268;7938,4207639;7938,3726352;6350,2987520;6350,1823740;7938,1863981;7938,2192351;9525,2676857;1588,2284101;3175,2124745;6350,1822130;7938,1141246;7938,1336014;9525,1538831;7938,1645068;6350,1822130;3175,1015693;1588,880481;1588,0;3175,400804;6350,568208;6350,639033;7938,872433;1588,484506;0,249497;0,94970;1588,85312;0,72434;0,4829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708D8751" wp14:editId="02DB5C48">
              <wp:simplePos x="0" y="0"/>
              <wp:positionH relativeFrom="column">
                <wp:posOffset>5874934</wp:posOffset>
              </wp:positionH>
              <wp:positionV relativeFrom="paragraph">
                <wp:posOffset>763905</wp:posOffset>
              </wp:positionV>
              <wp:extent cx="17145" cy="5651500"/>
              <wp:effectExtent l="0" t="0" r="20955" b="25400"/>
              <wp:wrapNone/>
              <wp:docPr id="60" name="Freihand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651500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991A97" id="Freihandform 60" o:spid="_x0000_s1026" style="position:absolute;margin-left:462.6pt;margin-top:60.15pt;width:1.35pt;height:445pt;z-index:-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610;15586,16097;12469,32193;10910,33803;6235,77263;9352,94970;6235,96579;10910,151308;10910,223742;6235,894968;9352,1443861;10910,1913880;10910,2858748;12469,3365789;12469,3525145;15586,3958143;12469,4722729;12469,4906230;17145,5381078;17145,5498583;15586,5558140;17145,5571017;17145,5646671;15586,5651500;12469,5249086;10910,5083292;10910,5012467;9352,4775847;9352,4510254;9352,4315486;6235,4112669;9352,4006432;9352,3827760;9352,3798787;9352,3539632;6235,3082490;4676,2684905;3117,2520720;4676,2467602;4676,2290540;3117,1731989;4676,1649897;6235,1591949;4676,1260360;3117,1105833;3117,957745;3117,788731;3117,503822;3117,453923;3117,375050;6235,309054;4676,294567;3117,123943;3117,107847;4676,49899;9352,12877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08D8753" wp14:editId="2D415692">
              <wp:simplePos x="0" y="0"/>
              <wp:positionH relativeFrom="column">
                <wp:posOffset>4896399</wp:posOffset>
              </wp:positionH>
              <wp:positionV relativeFrom="paragraph">
                <wp:posOffset>751205</wp:posOffset>
              </wp:positionV>
              <wp:extent cx="17145" cy="5651500"/>
              <wp:effectExtent l="0" t="0" r="20955" b="25400"/>
              <wp:wrapNone/>
              <wp:docPr id="62" name="Freihand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651500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670193" id="Freihandform 62" o:spid="_x0000_s1026" style="position:absolute;margin-left:385.55pt;margin-top:59.15pt;width:1.35pt;height:445pt;z-index:-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400804;6235,568208;6235,639033;10910,869214;9352,1141246;10910,1336014;10910,1538831;9352,1645068;9352,1823740;10910,1851104;9352,2111868;10910,2569010;12469,2966595;15586,3130780;12469,3183898;12469,3360960;15586,3917901;12469,3998384;10910,4059551;15586,4389530;15586,4545667;15586,4687316;17145,4825747;17145,5004419;15586,5179871;17145,5260354;12469,5327959;12469,5350494;15586,5527557;15586,5540434;15586,5588723;10910,5635403;6235,5649890;3117,5635403;4676,5619307;6235,5617697;10910,5574237;9352,5556530;10910,5550092;6235,5503412;6235,5350494;9352,4693755;6235,4064380;6235,3383496;6235,2689734;4676,2123135;4676,2124745;4676,1281286;4676,901407;3117,484506;0,249497;0,94970;3117,85312;0,72434;3117,48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708D875B" wp14:editId="22E321A1">
              <wp:simplePos x="0" y="0"/>
              <wp:positionH relativeFrom="column">
                <wp:posOffset>2927264</wp:posOffset>
              </wp:positionH>
              <wp:positionV relativeFrom="paragraph">
                <wp:posOffset>760730</wp:posOffset>
              </wp:positionV>
              <wp:extent cx="17145" cy="5651500"/>
              <wp:effectExtent l="0" t="0" r="20955" b="25400"/>
              <wp:wrapNone/>
              <wp:docPr id="72" name="Freihand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651500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A927F6" id="Freihandform 72" o:spid="_x0000_s1026" style="position:absolute;margin-left:230.5pt;margin-top:59.9pt;width:1.35pt;height:445pt;z-index:-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400804;6235,568208;6235,639033;7793,874043;7793,1141246;7793,1336014;7793,1538831;7793,1645068;6235,1823740;7793,1852713;7793,2111868;7793,2569010;10910,2966595;12469,3130780;10910,3183898;12469,3360960;14028,3921120;12469,4003213;10910,4059551;12469,4296170;12469,4515083;12469,4679268;14028,4790334;14028,4977054;14028,5165384;14028,5245867;12469,5308643;12469,5344056;12469,5451903;14028,5535605;14028,5588723;10910,5632184;7793,5651500;3117,5638623;3117,5617697;4676,5616088;7793,5580675;7793,5561359;7793,5554921;6235,5500192;4676,5426148;7793,4756532;7793,4207639;6235,3736010;6235,2786313;3117,2284101;4676,2124745;3117,1691748;3117,928771;4676,745270;0,270422;0,151308;0,93360;0,80483;0,48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708D875F" wp14:editId="6E93D36F">
              <wp:simplePos x="0" y="0"/>
              <wp:positionH relativeFrom="column">
                <wp:posOffset>1941830</wp:posOffset>
              </wp:positionH>
              <wp:positionV relativeFrom="paragraph">
                <wp:posOffset>751205</wp:posOffset>
              </wp:positionV>
              <wp:extent cx="15875" cy="5579745"/>
              <wp:effectExtent l="0" t="0" r="22225" b="20955"/>
              <wp:wrapNone/>
              <wp:docPr id="79" name="Freihand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608BB6" id="Freihandform 79" o:spid="_x0000_s1026" style="position:absolute;margin-left:152.9pt;margin-top:59.15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708D8779" wp14:editId="340A5FF3">
              <wp:simplePos x="0" y="0"/>
              <wp:positionH relativeFrom="column">
                <wp:posOffset>956224</wp:posOffset>
              </wp:positionH>
              <wp:positionV relativeFrom="paragraph">
                <wp:posOffset>760730</wp:posOffset>
              </wp:positionV>
              <wp:extent cx="15875" cy="5651500"/>
              <wp:effectExtent l="0" t="0" r="22225" b="25400"/>
              <wp:wrapNone/>
              <wp:docPr id="93" name="Freihand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651500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F60CD7" id="Freihandform 93" o:spid="_x0000_s1026" style="position:absolute;margin-left:75.3pt;margin-top:59.9pt;width:1.25pt;height:445pt;z-index:-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400804;6350,568208;6350,639033;7938,875653;7938,1141246;7938,1336014;11113,1538831;7938,1645068;7938,1823740;7938,1846275;7938,2029775;7938,2348487;11113,2787923;12700,3113073;12700,3185508;12700,3322329;14288,3921120;12700,4003213;11113,4059551;12700,4389530;14288,4545667;14288,4692145;15875,4825747;15875,5004419;14288,5179871;15875,5260354;12700,5327959;12700,5350494;14288,5527557;14288,5540434;14288,5588723;11113,5635403;6350,5649890;1588,5635403;4763,5619307;6350,5617697;11113,5574237;7938,5556530;11113,5550092;6350,5503412;6350,5350494;7938,4695365;7938,4135205;6350,3579874;6350,2783094;4763,2205228;4763,2124745;1588,1548488;1588,901407;1588,687323;0,260764;0,94970;1588,88531;0,75654;1588,48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708D8717" wp14:editId="7279E3A1">
              <wp:simplePos x="0" y="0"/>
              <wp:positionH relativeFrom="column">
                <wp:posOffset>-36195</wp:posOffset>
              </wp:positionH>
              <wp:positionV relativeFrom="paragraph">
                <wp:posOffset>760730</wp:posOffset>
              </wp:positionV>
              <wp:extent cx="19050" cy="5652000"/>
              <wp:effectExtent l="0" t="0" r="19050" b="25400"/>
              <wp:wrapNone/>
              <wp:docPr id="19" name="Freihand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652000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05E0EF" id="Freihandform 19" o:spid="_x0000_s1026" style="position:absolute;margin-left:-2.85pt;margin-top:59.9pt;width:1.5pt;height:445.05pt;z-index:-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366741;17463,5416701;17463,5556914;17463,5569807;17463,5577865;17463,5648777;14288,5400585;11113,5105656;11113,5008958;11113,4996065;17463,3819572;14288,4693078;9525,4646340;9525,4362693;9525,4251490;11113,4054871;11113,3963008;9525,3824407;12700,3092725;14288,3524643;17463,3669690;9525,3787340;9525,3537536;9525,3079832;12700,1911398;11113,2873543;6350,2538323;4763,2462577;6350,2320753;11113,1914621;9525,0;14288,9670;14288,25786;12700,27398;9525,70912;9525,88640;9525,90251;12700,145047;12700,217571;9525,889622;11113,1374724;12700,1904951;4763,1726060;4763,1643867;6350,1587459;4763,1350549;4763,1131367;4763,966980;3175,783254;3175,497995;3175,448034;3175,369064;6350,302987;4763,288482;4763,117649;3175,101533;4763,43514;9525,6447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708D8793" wp14:editId="3573257E">
              <wp:simplePos x="0" y="0"/>
              <wp:positionH relativeFrom="column">
                <wp:posOffset>-4445</wp:posOffset>
              </wp:positionH>
              <wp:positionV relativeFrom="paragraph">
                <wp:posOffset>5481955</wp:posOffset>
              </wp:positionV>
              <wp:extent cx="6875780" cy="17145"/>
              <wp:effectExtent l="0" t="0" r="20320" b="20955"/>
              <wp:wrapNone/>
              <wp:docPr id="25" name="Freihand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75780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987F87B" id="Freihandform 25" o:spid="_x0000_s1026" style="position:absolute;margin-left:-.35pt;margin-top:431.65pt;width:541.4pt;height:1.35pt;z-index:-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76924,10910;835194,14028;328574,17145;116539,17145;110064,14028;92260,17145;1619,17145;152148,14028;660386,10910;718655,10910;1620211,9352;1803112,9352;1558704,14028;1058559,14028;1222037,9352;1472919,9352;2567087,9352;2874620,9352;2628594,12469;2275741,17145;1939074,9352;2097696,10910;2230420,9352;3810166,4676;3876529,4676;3879766,10910;2970117,12469;3285742,6235;3785887,6235;4718196,3117;4808838,3117;4870344,4676;4355632,12469;4006016,4676;4426850,4676;6263952,3117;6314128,3117;6375635,3117;6417718,3117;6497029,4676;6723632,4676;6752767,4676;6809418,4676;6856357,9352;6875780,9352;6857975,14028;6836934,14028;6833697,12469;6796469,9352;6772190,9352;6757623,6235;6720395,10910;6663744,10910;6480843,10910;5880346,3117;6089144,0;5833407,3117;5419047,12469;4902716,6235;5126082,4676;5470842,3117;5608422,3117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708D8721" wp14:editId="1D7224D3">
              <wp:simplePos x="0" y="0"/>
              <wp:positionH relativeFrom="column">
                <wp:posOffset>-38100</wp:posOffset>
              </wp:positionH>
              <wp:positionV relativeFrom="paragraph">
                <wp:posOffset>4532630</wp:posOffset>
              </wp:positionV>
              <wp:extent cx="6875780" cy="15875"/>
              <wp:effectExtent l="0" t="0" r="20320" b="22225"/>
              <wp:wrapNone/>
              <wp:docPr id="32" name="Freihand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75780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EB966C7" id="Freihandform 32" o:spid="_x0000_s1026" style="position:absolute;margin-left:-3pt;margin-top:356.9pt;width:541.4pt;height:1.25pt;z-index:-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p1aA8AABp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99314,14288;2520148,3175;2869764,12700;2452167,12700;2086365,12700;2010292,12700;2455404,3175;1995724,12700;1877567,15875;1413031,14288;1304585,14288;1081220,14288;1455114,3175;3601368,9525;3091511,12700;3013819,12700;2997633,9525;3852250,3175;5964513,3175;5622990,7938;5310601,9525;5195681,7938;4988501,9525;5671547,3175;42083,1588;42083,3175;67981,7938;103590,7938;116539,7938;145673,7938;199087,7938;289728,6350;1000290,7938;828719,14288;589168,14288;516331,14288;454824,14288;391699,12700;244407,12700;131106,14288;77692,14288;22660,9525;0,7938;11330,1588;4978790,1588;4928613,6350;4674495,7938;4632411,7938;4454366,7938;4154926,7938;4141978,1588;4289270,3175;6623280,1588;6759241,0;6775427,0;6843408,0;6875780,1588;6386965,3175;6187878,6350;6100474,6350;5982317,6350;6532638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08D874B" wp14:editId="3EFB6228">
              <wp:simplePos x="0" y="0"/>
              <wp:positionH relativeFrom="column">
                <wp:posOffset>-13970</wp:posOffset>
              </wp:positionH>
              <wp:positionV relativeFrom="paragraph">
                <wp:posOffset>1702435</wp:posOffset>
              </wp:positionV>
              <wp:extent cx="6875780" cy="15875"/>
              <wp:effectExtent l="0" t="0" r="20320" b="22225"/>
              <wp:wrapNone/>
              <wp:docPr id="53" name="Freihand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75780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0A354C2" id="Freihandform 53" o:spid="_x0000_s1026" style="position:absolute;margin-left:-1.1pt;margin-top:134.05pt;width:541.4pt;height:1.25pt;z-index:-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dzjg8AAIp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76924,9525;835194,14288;328574,15875;116539,15875;110064,14288;92260,15875;1619,15875;152148,14288;660386,9525;718655,9525;1620211,7938;1803112,7938;1558704,14288;1058559,14288;1222037,7938;1472919,7938;2567087,7938;2874620,7938;2628594,12700;2275741,15875;1939074,7938;2097696,9525;2230420,7938;3810166,3175;3876529,3175;3879766,9525;2970117,12700;3272794,6350;3784269,3175;4776466,1588;4787796,3175;4865488,3175;4420376,12700;3886240,6350;4080471,3175;4999832,0;6286612,1588;6357830,1588;6419337,1588;6484081,3175;6631373,3175;6744674,1588;6796469,1588;6851501,6350;6874161,7938;6869306,12700;6827222,14288;6833697,12700;6817511,7938;6775427,6350;6759241,7938;6738200,7938;6686405,9525;6602238,9525;5883583,7938;6024400,1588;5757333,1588;5603566,9525;4881674,3175;4998213,0;5462749,1588;5569576,1588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708D873D" wp14:editId="4CF17884">
              <wp:simplePos x="0" y="0"/>
              <wp:positionH relativeFrom="column">
                <wp:posOffset>-19050</wp:posOffset>
              </wp:positionH>
              <wp:positionV relativeFrom="paragraph">
                <wp:posOffset>2649220</wp:posOffset>
              </wp:positionV>
              <wp:extent cx="6875780" cy="15875"/>
              <wp:effectExtent l="0" t="0" r="20320" b="22225"/>
              <wp:wrapNone/>
              <wp:docPr id="46" name="Freihand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75780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1441C1D" id="Freihandform 46" o:spid="_x0000_s1026" style="position:absolute;margin-left:-1.5pt;margin-top:208.6pt;width:541.4pt;height:1.25pt;z-index:-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99314,14288;2983066,6350;2785597,12700;2105789,12700;2007054,12700;2013529,6350;1845195,6350;1937455,11113;1425980,14288;1385515,14288;1181572,12700;1001909,14288;3881384,7938;3288980,11113;3046191,12700;3000870,12700;3227473,6350;3978500,4763;5969368,6350;5545297,7938;5286322,7938;5150361,7938;4991739,1588;5744384,1588;35609,1588;40465,4763;82548,6350;105208,7938;118157,7938;165096,6350;226603,6350;543847,7938;925835,12700;611828,14288;547084,14288;492052,14288;459680,14288;372276,12700;152148,12700;114920,12700;55032,12700;16186,7938;0,6350;21042,1588;4933469,7938;4875200,7938;4656690,7938;4617844,7938;4307074,7938;4001160,7938;4245568,1588;4600039,0;6759241,0;6765716,0;6781902,0;6874161,0;6723632,0;6215394,4763;6157125,6350;6098856,6350;6040586,1588;654720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708D872F" wp14:editId="66A92D94">
              <wp:simplePos x="0" y="0"/>
              <wp:positionH relativeFrom="column">
                <wp:posOffset>-4445</wp:posOffset>
              </wp:positionH>
              <wp:positionV relativeFrom="paragraph">
                <wp:posOffset>3589655</wp:posOffset>
              </wp:positionV>
              <wp:extent cx="6875780" cy="17145"/>
              <wp:effectExtent l="0" t="0" r="20320" b="20955"/>
              <wp:wrapNone/>
              <wp:docPr id="39" name="Freihand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75780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6CDC6A6" id="Freihandform 39" o:spid="_x0000_s1026" style="position:absolute;margin-left:-.35pt;margin-top:282.65pt;width:541.4pt;height:1.35pt;z-index:-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76924,10910;835194,12469;328574,17145;116539,17145;110064,14028;92260,17145;1619,14028;152148,14028;660386,10910;718655,7793;1565179,7793;1709233,6235;1892134,12469;1173479,12469;903174,12469;1291637,6235;2502344,7793;2756463,6235;2682007,12469;2427888,14028;1939074,7793;2039426,7793;2223946,6235;2272504,6235;3876529,3117;3876529,7793;3023530,10910;3261463,6235;3784269,4676;4776466,3117;4787796,3117;4865488,4676;4420376,10910;3944509,4676;4127410,4676;6089144,0;6299561,0;6367542,3117;6419337,0;6498648,4676;6725251,3117;6747911,3117;6796469,3117;6854738,6235;6875780,7793;6854738,12469;6840171,12469;6835315,10910;6793232,7793;6768953,7793;6757623,6235;6710684,10910;6649177,7793;6380491,6235;5915955,0;5635938,0;5828551,0;5197300,7793;4936706,4676;5257188,4676;5478935,3117;5635938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bidi="de-DE"/>
      </w:rPr>
      <w:drawing>
        <wp:anchor distT="0" distB="0" distL="114300" distR="114300" simplePos="0" relativeHeight="251702784" behindDoc="1" locked="0" layoutInCell="1" allowOverlap="1" wp14:anchorId="708D877D" wp14:editId="1D265D44">
          <wp:simplePos x="0" y="0"/>
          <wp:positionH relativeFrom="column">
            <wp:posOffset>-38100</wp:posOffset>
          </wp:positionH>
          <wp:positionV relativeFrom="paragraph">
            <wp:posOffset>449580</wp:posOffset>
          </wp:positionV>
          <wp:extent cx="6931025" cy="9144000"/>
          <wp:effectExtent l="0" t="0" r="3175" b="0"/>
          <wp:wrapNone/>
          <wp:docPr id="140" name="Textur" descr="Hintergrundtext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" descr="Hintergrundtextu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708D8711" wp14:editId="3EFD6015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ihand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202CAF" id="Freihandform 11" o:spid="_x0000_s1026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wz3wIAACE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4720" behindDoc="1" locked="0" layoutInCell="1" allowOverlap="1" wp14:anchorId="708D8715" wp14:editId="195BE385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htec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02CE323" id="Rechteck 13" o:spid="_x0000_s1026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LcvEo5PAgAA/QQAAA4AAAAAAAAAAAAAAAAALgIAAGRycy9lMm9Eb2MueG1sUEsBAi0AFAAGAAgA&#10;AAAhAF4qmzf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708D8719" wp14:editId="75342048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ihand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9EC84E" id="Freihandform 28" o:spid="_x0000_s1026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oaSAMAAN0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708D871B" wp14:editId="6BC7687C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ihand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8F16B2" id="Freihandform 29" o:spid="_x0000_s1026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U6sgMAAEw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708D871D" wp14:editId="5C00407A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ihand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7A7AC8" id="Freihandform 30" o:spid="_x0000_s1026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DMZgMAAME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708D871F" wp14:editId="10B663A9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ihand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FC565A" id="Freihandform 31" o:spid="_x0000_s1026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kKd3gIAACE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708D8723" wp14:editId="401A0DFB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hteck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A6BFE27" id="Rechteck 33" o:spid="_x0000_s1026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AwzTwIAAP0EAAAOAAAAZHJzL2Uyb0RvYy54bWzEVEuP0zAQviPxHyzfaZJut+xGTVeoZRFS&#10;WVZ0Eeep4zTW+oXtNi2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L9cDDNPAgAA/QQAAA4AAAAAAAAAAAAAAAAALgIAAGRycy9lMm9Eb2MueG1sUEsBAi0AFAAGAAgA&#10;AAAhAJngBNP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708D8725" wp14:editId="429729E1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ihand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1B50E1" id="Freihandform 34" o:spid="_x0000_s1026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708D8727" wp14:editId="3C2E7275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ihand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FA9318" id="Freihandform 35" o:spid="_x0000_s1026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r5KHQMAAOY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708D8729" wp14:editId="5CE9C48D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ihand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F914FC" id="Freihandform 36" o:spid="_x0000_s1026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8ikswMAAFI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708D872B" wp14:editId="0F262B18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ihand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CF92A7" id="Freihandform 37" o:spid="_x0000_s1026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Vwf1QMAAHw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708D872D" wp14:editId="464FF157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ihand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410541" id="Freihandform 38" o:spid="_x0000_s1026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a+03QIAACE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708D8731" wp14:editId="03EA643C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hteck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50ECD7E" id="Rechteck 40" o:spid="_x0000_s1026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" fillcolor="#8ed6ef [1300]" strokecolor="#8ed6ef [1300]" strokeweight="0"/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708D8733" wp14:editId="52140C2A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ihand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E5B414" id="Freihandform 41" o:spid="_x0000_s1026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708D8735" wp14:editId="66239434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ihand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9C1A7C" id="Freihandform 42" o:spid="_x0000_s1026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708D8737" wp14:editId="7DF96CC6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ihand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04E0C9" id="Freihandform 43" o:spid="_x0000_s1026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LysQMAAEw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708D8739" wp14:editId="64CED89F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ihand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C9FFE3" id="Freihandform 44" o:spid="_x0000_s1026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08D873B" wp14:editId="6E592CCB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ihand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4D1F9A" id="Freihandform 45" o:spid="_x0000_s1026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bLS3gIAACE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708D873F" wp14:editId="6E184A33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hteck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E9136E1" id="Rechteck 47" o:spid="_x0000_s1026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aPtTwIAAP0EAAAOAAAAZHJzL2Uyb0RvYy54bWzEVEuP0zAQviPxHyzfaZLS7e5GTVeoZRFS&#10;WVZ0Eeep4zTW+oXtNi2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D2aPtTwIAAP0EAAAOAAAAAAAAAAAAAAAAAC4CAABkcnMvZTJvRG9jLnhtbFBLAQItABQABgAI&#10;AAAAIQAamcJv3gAAAAs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708D8741" wp14:editId="34E37A71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ihand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AEA578" id="Freihandform 48" o:spid="_x0000_s1026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708D8743" wp14:editId="15DD1AE5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ihand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CE6A3D" id="Freihandform 49" o:spid="_x0000_s1026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EoSwMAAN0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08D8745" wp14:editId="5E5D6E80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ihand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76672E" id="Freihandform 50" o:spid="_x0000_s1026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o4LuAMAAFI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708D8747" wp14:editId="4164FDE4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ihand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FA3DA7" id="Freihandform 51" o:spid="_x0000_s1026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708D8749" wp14:editId="5A6CE20D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ihand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86E79E" id="Freihandform 52" o:spid="_x0000_s1026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K63gIAACE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708D874D" wp14:editId="1E28FED7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hteck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20DB71B" id="Rechteck 54" o:spid="_x0000_s1026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" fillcolor="#8ed6ef [1300]" strokecolor="#8ed6ef [1300]" strokeweight="0"/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08D874F" wp14:editId="25C54A16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ihand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E3FA33" id="Freihandform 55" o:spid="_x0000_s1026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wtb7QIAAJIHAAAOAAAAZHJzL2Uyb0RvYy54bWy0VVFv0zAQfkfiP1h+RGJJSza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08D8755" wp14:editId="1CB7E883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ihand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9C6F58B" id="Freihandform 63" o:spid="_x0000_s1026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cU1wIAACE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708D8759" wp14:editId="565FBE1C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ihand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7CB75D" id="Freihandform 71" o:spid="_x0000_s1026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708D875D" wp14:editId="320D0DD1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hteck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D621D81" id="Rechteck 73" o:spid="_x0000_s1026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GSTwIAAP0EAAAOAAAAZHJzL2Uyb0RvYy54bWzEVEuP0zAQviPxHyzfaZLS7e5GTVeoZRFS&#10;WVZ0Eeep4zTW+oXtNi2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Du&#10;vEGSTwIAAP0EAAAOAAAAAAAAAAAAAAAAAC4CAABkcnMvZTJvRG9jLnhtbFBLAQItABQABgAIAAAA&#10;IQB0XIus2wAAAAsBAAAPAAAAAAAAAAAAAAAAAKkEAABkcnMvZG93bnJldi54bWxQSwUGAAAAAAQA&#10;BADzAAAAsQUAAAAA&#10;" fillcolor="#8ed6ef [1300]" strokecolor="#8ed6ef [1300]" strokeweight="0"/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708D8761" wp14:editId="39D7D601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ihand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C4E57A" id="Freihandform 81" o:spid="_x0000_s1026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0zYoAMAALY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708D8763" wp14:editId="2839BE5B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ihand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77BFA9" id="Freihandform 82" o:spid="_x0000_s1026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7hJTQMAAEk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708D8765" wp14:editId="4A48624E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ihand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FF6329" id="Freihandform 83" o:spid="_x0000_s1026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708D8767" wp14:editId="55F01B7B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ihand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43837A" id="Freihandform 84" o:spid="_x0000_s1026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3kd7AIAAJI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708D8769" wp14:editId="775B3305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ihand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65551D" id="Freihandform 85" o:spid="_x0000_s1026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Q7nAMAALY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708D876B" wp14:editId="00C131E5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ihand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A50C33" id="Freihandform 86" o:spid="_x0000_s1026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ONxAMAAN4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708D876D" wp14:editId="0EA3C109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ihand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9CC609" id="Freihandform 87" o:spid="_x0000_s1026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7d7gIAAJI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708D876F" wp14:editId="3B313B81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ihand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4EBDCE" id="Freihandform 88" o:spid="_x0000_s1026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708D8771" wp14:editId="6AC4A2E8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ihand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A03B1C" id="Freihandform 89" o:spid="_x0000_s1026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mzvwMAAN4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708D8773" wp14:editId="14AA9B1D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ihand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B1126B" id="Freihandform 90" o:spid="_x0000_s1026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708D8775" wp14:editId="700D7289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ihand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13A67B" id="Freihandform 91" o:spid="_x0000_s1026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2AmwMAALY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708D8777" wp14:editId="4EEFEB27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ihand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C77777" id="Freihandform 92" o:spid="_x0000_s1026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708D877B" wp14:editId="775C5E5D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hteck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0378260" id="Rechteck 94" o:spid="_x0000_s1026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" fillcolor="#8ed6ef [1300]" strokecolor="#8ed6ef [1300]" strokeweight="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0.09.2022"/>
    <w:docVar w:name="MonthEndA" w:val="31.10.2022"/>
    <w:docVar w:name="MonthEndB" w:val="31.08.2022"/>
    <w:docVar w:name="MonthStart" w:val="01.09.2022"/>
    <w:docVar w:name="MonthStartA" w:val="01.10.2022"/>
    <w:docVar w:name="MonthStartB" w:val="01.08.2022"/>
  </w:docVars>
  <w:rsids>
    <w:rsidRoot w:val="00FB0FB4"/>
    <w:rsid w:val="00005749"/>
    <w:rsid w:val="000C7341"/>
    <w:rsid w:val="000F133A"/>
    <w:rsid w:val="00152280"/>
    <w:rsid w:val="001C7F89"/>
    <w:rsid w:val="001F45C2"/>
    <w:rsid w:val="00242BCE"/>
    <w:rsid w:val="00267EEC"/>
    <w:rsid w:val="00291727"/>
    <w:rsid w:val="00304240"/>
    <w:rsid w:val="003A4C21"/>
    <w:rsid w:val="004C5E9C"/>
    <w:rsid w:val="00503B1A"/>
    <w:rsid w:val="005354D0"/>
    <w:rsid w:val="00542997"/>
    <w:rsid w:val="005D4CF4"/>
    <w:rsid w:val="005E3E79"/>
    <w:rsid w:val="006B0A45"/>
    <w:rsid w:val="006F135C"/>
    <w:rsid w:val="00727237"/>
    <w:rsid w:val="00786FD0"/>
    <w:rsid w:val="007B74FB"/>
    <w:rsid w:val="007C27FF"/>
    <w:rsid w:val="00922379"/>
    <w:rsid w:val="00961F63"/>
    <w:rsid w:val="00994155"/>
    <w:rsid w:val="009B25FC"/>
    <w:rsid w:val="009C4A57"/>
    <w:rsid w:val="00A0585E"/>
    <w:rsid w:val="00A363B9"/>
    <w:rsid w:val="00A53ABA"/>
    <w:rsid w:val="00B25B6F"/>
    <w:rsid w:val="00B366F9"/>
    <w:rsid w:val="00B81A0A"/>
    <w:rsid w:val="00BC1258"/>
    <w:rsid w:val="00C11680"/>
    <w:rsid w:val="00C70DFE"/>
    <w:rsid w:val="00C83206"/>
    <w:rsid w:val="00C95B21"/>
    <w:rsid w:val="00CE5762"/>
    <w:rsid w:val="00D64464"/>
    <w:rsid w:val="00DA7275"/>
    <w:rsid w:val="00DF030B"/>
    <w:rsid w:val="00E27153"/>
    <w:rsid w:val="00E67FC4"/>
    <w:rsid w:val="00E87F40"/>
    <w:rsid w:val="00EA1E49"/>
    <w:rsid w:val="00EB1988"/>
    <w:rsid w:val="00EC6575"/>
    <w:rsid w:val="00ED1576"/>
    <w:rsid w:val="00F40048"/>
    <w:rsid w:val="00F55F62"/>
    <w:rsid w:val="00F72D0D"/>
    <w:rsid w:val="00F8297F"/>
    <w:rsid w:val="00F904EB"/>
    <w:rsid w:val="00FB0FB4"/>
    <w:rsid w:val="00FE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FDDE17-5E81-4C82-9019-B5BEF7B09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de-DE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36"/>
    <w:unhideWhenUsed/>
    <w:qFormat/>
    <w:pPr>
      <w:spacing w:after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customStyle="1" w:styleId="Tage">
    <w:name w:val="Tage"/>
    <w:basedOn w:val="Standard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umswerte">
    <w:name w:val="Datumswerte"/>
    <w:basedOn w:val="Standard"/>
    <w:uiPriority w:val="2"/>
    <w:qFormat/>
    <w:pPr>
      <w:jc w:val="right"/>
    </w:pPr>
    <w:rPr>
      <w:b/>
    </w:rPr>
  </w:style>
  <w:style w:type="paragraph" w:customStyle="1" w:styleId="Notizen">
    <w:name w:val="Notizen"/>
    <w:basedOn w:val="Standard"/>
    <w:uiPriority w:val="10"/>
    <w:qFormat/>
    <w:pPr>
      <w:spacing w:after="20" w:line="552" w:lineRule="auto"/>
    </w:p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Month">
    <w:name w:val="Month"/>
    <w:basedOn w:val="Standard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Standard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Standard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Standard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Standard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pPr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Titel">
    <w:name w:val="Title"/>
    <w:basedOn w:val="Standard"/>
    <w:link w:val="TitelZchn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Tagedunkel">
    <w:name w:val="Tage dunkel"/>
    <w:basedOn w:val="Standard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elZchn">
    <w:name w:val="Titel Zchn"/>
    <w:basedOn w:val="Absatz-Standardschriftart"/>
    <w:link w:val="Titel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Untertitel">
    <w:name w:val="Subtitle"/>
    <w:basedOn w:val="Standard"/>
    <w:link w:val="UntertitelZchn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G-Alsheim\AppData\Roaming\Microsoft\Templates\Akademischer%20Kalender%20(ein%20Monat,%20alle%20Jahre,%20Wochenanfang%20Montag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188F01DCD954C819D5087B756481B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CBA9B5-E224-487B-908C-41E75D474F5F}"/>
      </w:docPartPr>
      <w:docPartBody>
        <w:p w:rsidR="00155C6D" w:rsidRDefault="00DE3ADB">
          <w:pPr>
            <w:pStyle w:val="8188F01DCD954C819D5087B756481BE7"/>
          </w:pPr>
          <w:r w:rsidRPr="00291727">
            <w:rPr>
              <w:noProof/>
              <w:lang w:bidi="de-DE"/>
            </w:rPr>
            <w:t>Wenn Sie sofort anfangen möchten, klicken Sie auf einen Platzhaltertext, und beginnen Sie mit der Eingabe.</w:t>
          </w:r>
          <w:r w:rsidRPr="00291727">
            <w:rPr>
              <w:noProof/>
              <w:lang w:bidi="de-DE"/>
            </w:rPr>
            <w:br/>
            <w:t>Sie können das Dokument aus Word auf Ihrem Windows-, Mac-, Android- oder iOS-Gerät nahtlos in der Cloud speichern.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ADB"/>
    <w:rsid w:val="00155C6D"/>
    <w:rsid w:val="00DD2C79"/>
    <w:rsid w:val="00DE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188F01DCD954C819D5087B756481BE7">
    <w:name w:val="8188F01DCD954C819D5087B756481B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Akademischer Kalender (ein Monat, alle Jahre, Wochenanfang Montag)</Template>
  <TotalTime>0</TotalTime>
  <Pages>1</Pages>
  <Words>871</Words>
  <Characters>5491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OG-Alsheim</dc:creator>
  <cp:keywords/>
  <cp:lastModifiedBy>OG-Alsheim</cp:lastModifiedBy>
  <cp:revision>2</cp:revision>
  <dcterms:created xsi:type="dcterms:W3CDTF">2022-09-20T07:31:00Z</dcterms:created>
  <dcterms:modified xsi:type="dcterms:W3CDTF">2022-09-20T07:31:00Z</dcterms:modified>
  <cp:version/>
</cp:coreProperties>
</file>